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4A090A" w14:textId="77777777" w:rsidR="00D75BD9" w:rsidRDefault="00D75BD9">
      <w:pPr>
        <w:rPr>
          <w:b/>
          <w:sz w:val="36"/>
          <w:szCs w:val="36"/>
        </w:rPr>
      </w:pPr>
      <w:bookmarkStart w:id="0" w:name="_GoBack"/>
      <w:bookmarkEnd w:id="0"/>
      <w:r>
        <w:rPr>
          <w:sz w:val="36"/>
          <w:szCs w:val="36"/>
        </w:rPr>
        <w:t xml:space="preserve">                            </w:t>
      </w:r>
      <w:r>
        <w:rPr>
          <w:b/>
          <w:sz w:val="36"/>
          <w:szCs w:val="36"/>
        </w:rPr>
        <w:t>“</w:t>
      </w:r>
      <w:r>
        <w:rPr>
          <w:b/>
          <w:sz w:val="36"/>
          <w:szCs w:val="36"/>
          <w:u w:val="single"/>
        </w:rPr>
        <w:t>Ann’s Creative Corner</w:t>
      </w:r>
      <w:r>
        <w:rPr>
          <w:b/>
          <w:sz w:val="36"/>
          <w:szCs w:val="36"/>
        </w:rPr>
        <w:t>”</w:t>
      </w:r>
    </w:p>
    <w:p w14:paraId="744990FB" w14:textId="77777777" w:rsidR="00D75BD9" w:rsidRDefault="00D75BD9">
      <w:pPr>
        <w:rPr>
          <w:b/>
          <w:sz w:val="36"/>
          <w:szCs w:val="36"/>
        </w:rPr>
      </w:pPr>
    </w:p>
    <w:p w14:paraId="454BF0E8" w14:textId="77777777" w:rsidR="00D75BD9" w:rsidRPr="00BF75A4" w:rsidRDefault="00D75BD9">
      <w:pPr>
        <w:rPr>
          <w:b/>
          <w:sz w:val="32"/>
          <w:szCs w:val="32"/>
        </w:rPr>
      </w:pPr>
      <w:r w:rsidRPr="00BF75A4">
        <w:rPr>
          <w:b/>
          <w:sz w:val="32"/>
          <w:szCs w:val="32"/>
        </w:rPr>
        <w:t>Project Number 9: Hop Scotch</w:t>
      </w:r>
    </w:p>
    <w:p w14:paraId="0D65DAB6" w14:textId="77777777" w:rsidR="00D75BD9" w:rsidRDefault="00D75BD9" w:rsidP="00D75BD9">
      <w:pPr>
        <w:numPr>
          <w:ilvl w:val="0"/>
          <w:numId w:val="1"/>
        </w:numPr>
        <w:rPr>
          <w:sz w:val="24"/>
          <w:szCs w:val="24"/>
        </w:rPr>
      </w:pPr>
      <w:r>
        <w:rPr>
          <w:sz w:val="24"/>
          <w:szCs w:val="24"/>
        </w:rPr>
        <w:t>Bring some sidewalk chalk outdoors</w:t>
      </w:r>
    </w:p>
    <w:p w14:paraId="17843736" w14:textId="77777777" w:rsidR="00D75BD9" w:rsidRDefault="00D75BD9" w:rsidP="00D75BD9">
      <w:pPr>
        <w:numPr>
          <w:ilvl w:val="0"/>
          <w:numId w:val="1"/>
        </w:numPr>
        <w:rPr>
          <w:sz w:val="24"/>
          <w:szCs w:val="24"/>
        </w:rPr>
      </w:pPr>
      <w:r>
        <w:rPr>
          <w:sz w:val="24"/>
          <w:szCs w:val="24"/>
        </w:rPr>
        <w:t>Draw various types of Hop Scotch patterns; can be simple two by two or one and then two etc. Draw numbers, shapes or picture on each Jumping area.</w:t>
      </w:r>
    </w:p>
    <w:p w14:paraId="4646C3D8" w14:textId="77777777" w:rsidR="00D75BD9" w:rsidRDefault="00D75BD9" w:rsidP="00D75BD9">
      <w:pPr>
        <w:numPr>
          <w:ilvl w:val="0"/>
          <w:numId w:val="1"/>
        </w:numPr>
        <w:rPr>
          <w:sz w:val="24"/>
          <w:szCs w:val="24"/>
        </w:rPr>
      </w:pPr>
      <w:r>
        <w:rPr>
          <w:sz w:val="24"/>
          <w:szCs w:val="24"/>
        </w:rPr>
        <w:t>Can be squares, circles, triangles or whatever you choose.</w:t>
      </w:r>
    </w:p>
    <w:p w14:paraId="23D41C46" w14:textId="77777777" w:rsidR="00D75BD9" w:rsidRDefault="00D75BD9" w:rsidP="00D75BD9">
      <w:pPr>
        <w:numPr>
          <w:ilvl w:val="0"/>
          <w:numId w:val="1"/>
        </w:numPr>
        <w:rPr>
          <w:sz w:val="24"/>
          <w:szCs w:val="24"/>
        </w:rPr>
      </w:pPr>
      <w:r>
        <w:rPr>
          <w:sz w:val="24"/>
          <w:szCs w:val="24"/>
        </w:rPr>
        <w:t>For older children, talk of shapes and colours.</w:t>
      </w:r>
    </w:p>
    <w:p w14:paraId="1B4D6500" w14:textId="77777777" w:rsidR="00D75BD9" w:rsidRDefault="00D75BD9" w:rsidP="00D75BD9">
      <w:pPr>
        <w:numPr>
          <w:ilvl w:val="0"/>
          <w:numId w:val="1"/>
        </w:numPr>
        <w:rPr>
          <w:sz w:val="24"/>
          <w:szCs w:val="24"/>
        </w:rPr>
      </w:pPr>
      <w:r>
        <w:rPr>
          <w:sz w:val="24"/>
          <w:szCs w:val="24"/>
        </w:rPr>
        <w:t xml:space="preserve">Get a small soft but weighted object such as a Bean Bag. </w:t>
      </w:r>
    </w:p>
    <w:p w14:paraId="032873FD" w14:textId="77777777" w:rsidR="00D75BD9" w:rsidRDefault="00D75BD9" w:rsidP="00D75BD9">
      <w:pPr>
        <w:numPr>
          <w:ilvl w:val="0"/>
          <w:numId w:val="1"/>
        </w:numPr>
        <w:rPr>
          <w:sz w:val="24"/>
          <w:szCs w:val="24"/>
        </w:rPr>
      </w:pPr>
      <w:r>
        <w:rPr>
          <w:sz w:val="24"/>
          <w:szCs w:val="24"/>
        </w:rPr>
        <w:t>Throw the item (bean bag) onto the number. Hop to get it. Can hope on one Foot, two feet or whatever the level is for the Toddler or Child. Be flexible and it is okay to hop in or out of the lines.</w:t>
      </w:r>
    </w:p>
    <w:p w14:paraId="41F67339" w14:textId="77777777" w:rsidR="00D75BD9" w:rsidRDefault="00D75BD9" w:rsidP="00D75BD9">
      <w:pPr>
        <w:numPr>
          <w:ilvl w:val="0"/>
          <w:numId w:val="1"/>
        </w:numPr>
        <w:rPr>
          <w:sz w:val="24"/>
          <w:szCs w:val="24"/>
        </w:rPr>
      </w:pPr>
      <w:r>
        <w:rPr>
          <w:sz w:val="24"/>
          <w:szCs w:val="24"/>
        </w:rPr>
        <w:t xml:space="preserve">Pick up the “Bean Bag” if you can and hop to the end. </w:t>
      </w:r>
    </w:p>
    <w:p w14:paraId="26AF2209" w14:textId="77777777" w:rsidR="00D75BD9" w:rsidRDefault="00D75BD9" w:rsidP="00D75BD9">
      <w:pPr>
        <w:numPr>
          <w:ilvl w:val="0"/>
          <w:numId w:val="1"/>
        </w:numPr>
        <w:rPr>
          <w:sz w:val="24"/>
          <w:szCs w:val="24"/>
        </w:rPr>
      </w:pPr>
      <w:r>
        <w:rPr>
          <w:sz w:val="24"/>
          <w:szCs w:val="24"/>
        </w:rPr>
        <w:t>Be flexible and have fun.</w:t>
      </w:r>
    </w:p>
    <w:p w14:paraId="27B972F6" w14:textId="77777777" w:rsidR="00D75BD9" w:rsidRDefault="00D75BD9" w:rsidP="00D75BD9">
      <w:pPr>
        <w:numPr>
          <w:ilvl w:val="0"/>
          <w:numId w:val="1"/>
        </w:numPr>
        <w:rPr>
          <w:sz w:val="24"/>
          <w:szCs w:val="24"/>
        </w:rPr>
      </w:pPr>
      <w:r>
        <w:rPr>
          <w:sz w:val="24"/>
          <w:szCs w:val="24"/>
        </w:rPr>
        <w:t xml:space="preserve">Indoors, a </w:t>
      </w:r>
      <w:r w:rsidR="00BF75A4">
        <w:rPr>
          <w:sz w:val="24"/>
          <w:szCs w:val="24"/>
        </w:rPr>
        <w:t>Foam Hop Scotch can be used or hook together your own interlocking Squares if you have some.</w:t>
      </w:r>
    </w:p>
    <w:p w14:paraId="107C09FB" w14:textId="77777777" w:rsidR="00BF75A4" w:rsidRDefault="00BF75A4" w:rsidP="00D75BD9">
      <w:pPr>
        <w:numPr>
          <w:ilvl w:val="0"/>
          <w:numId w:val="1"/>
        </w:numPr>
        <w:rPr>
          <w:sz w:val="24"/>
          <w:szCs w:val="24"/>
        </w:rPr>
      </w:pPr>
      <w:r>
        <w:rPr>
          <w:sz w:val="24"/>
          <w:szCs w:val="24"/>
        </w:rPr>
        <w:t>Carpet Hop Scotch may be purchase as well.</w:t>
      </w:r>
    </w:p>
    <w:p w14:paraId="0197A805" w14:textId="77777777" w:rsidR="00BF75A4" w:rsidRPr="00D75BD9" w:rsidRDefault="00BF75A4" w:rsidP="00BF75A4">
      <w:pPr>
        <w:ind w:left="720"/>
        <w:rPr>
          <w:sz w:val="24"/>
          <w:szCs w:val="24"/>
        </w:rPr>
      </w:pPr>
    </w:p>
    <w:p w14:paraId="32158662" w14:textId="77777777" w:rsidR="00D75BD9" w:rsidRDefault="00D75BD9"/>
    <w:p w14:paraId="7ED12AC6" w14:textId="77777777" w:rsidR="00EB1978" w:rsidRDefault="00D75BD9">
      <w:r>
        <w:pict w14:anchorId="148E91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166.5pt">
            <v:imagedata r:id="rId5" o:title="Frolicking Familes Pier"/>
          </v:shape>
        </w:pict>
      </w:r>
      <w:r>
        <w:t xml:space="preserve">    </w:t>
      </w:r>
      <w:r>
        <w:pict w14:anchorId="3C72B4E0">
          <v:shape id="_x0000_i1026" type="#_x0000_t75" style="width:124.5pt;height:166.5pt">
            <v:imagedata r:id="rId6" o:title="Frolicking Families 2020"/>
          </v:shape>
        </w:pict>
      </w:r>
    </w:p>
    <w:p w14:paraId="3962FD15" w14:textId="77777777" w:rsidR="00BF75A4" w:rsidRPr="00BF75A4" w:rsidRDefault="00BF75A4">
      <w:pPr>
        <w:rPr>
          <w:b/>
          <w:sz w:val="28"/>
          <w:szCs w:val="28"/>
        </w:rPr>
      </w:pPr>
      <w:r w:rsidRPr="00BF75A4">
        <w:rPr>
          <w:b/>
          <w:sz w:val="28"/>
          <w:szCs w:val="28"/>
        </w:rPr>
        <w:t>Enjoy Hopping!</w:t>
      </w:r>
    </w:p>
    <w:sectPr w:rsidR="00BF75A4" w:rsidRPr="00BF75A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843515"/>
    <w:multiLevelType w:val="hybridMultilevel"/>
    <w:tmpl w:val="3F82AE20"/>
    <w:lvl w:ilvl="0" w:tplc="5ED23204">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7260"/>
    <w:rsid w:val="00BD7260"/>
    <w:rsid w:val="00BF75A4"/>
    <w:rsid w:val="00D75BD9"/>
    <w:rsid w:val="00EB197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27490"/>
  <w15:chartTrackingRefBased/>
  <w15:docId w15:val="{2988DFC9-4358-4F21-85D9-4E20C7AD8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s\Desktop\SVFP%20website%20contents\Ann's%20Creative%20Corner%20Project%209%20Hop%20Scotc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Ann's Creative Corner Project 9 Hop Scotch</Template>
  <TotalTime>0</TotalTime>
  <Pages>1</Pages>
  <Words>131</Words>
  <Characters>748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homes</dc:creator>
  <cp:keywords/>
  <cp:lastModifiedBy>v r</cp:lastModifiedBy>
  <cp:revision>1</cp:revision>
  <dcterms:created xsi:type="dcterms:W3CDTF">2020-04-03T00:35:00Z</dcterms:created>
  <dcterms:modified xsi:type="dcterms:W3CDTF">2020-04-03T00:35:00Z</dcterms:modified>
</cp:coreProperties>
</file>